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BF5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  <w:r w:rsidRPr="003851F3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МКДОУ детский сад «Берёзка»</w:t>
      </w:r>
    </w:p>
    <w:p w:rsidR="009C3BF5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9D16A4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9D16A4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9D16A4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Pr="003851F3" w:rsidRDefault="009C3BF5" w:rsidP="009D16A4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Pr="003851F3" w:rsidRDefault="009C3BF5" w:rsidP="009D16A4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9C3BF5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</w:pPr>
      <w:r w:rsidRPr="003851F3"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  <w:t xml:space="preserve">Сценарий игровой программы </w:t>
      </w:r>
    </w:p>
    <w:p w:rsidR="009C3BF5" w:rsidRPr="003851F3" w:rsidRDefault="009C3BF5" w:rsidP="003851F3">
      <w:pPr>
        <w:pBdr>
          <w:bottom w:val="single" w:sz="6" w:space="3" w:color="808080"/>
        </w:pBdr>
        <w:shd w:val="clear" w:color="auto" w:fill="FFFFFF"/>
        <w:spacing w:before="41" w:after="0" w:line="312" w:lineRule="atLeast"/>
        <w:ind w:right="136"/>
        <w:jc w:val="center"/>
        <w:textAlignment w:val="baseline"/>
        <w:outlineLvl w:val="0"/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</w:pPr>
      <w:r w:rsidRPr="003851F3"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  <w:t>«Шутки старухи Шапокляк»</w:t>
      </w: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AF135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12E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6.5pt;height:257.25pt;visibility:visible">
            <v:imagedata r:id="rId4" o:title=""/>
          </v:shape>
        </w:pict>
      </w: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Подготовила и провела</w:t>
      </w: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воспитатель: Доровских Н.В.</w:t>
      </w: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AF135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с.Крутиха 2016</w:t>
      </w:r>
    </w:p>
    <w:p w:rsidR="009C3BF5" w:rsidRPr="00AF1352" w:rsidRDefault="009C3BF5" w:rsidP="00AF135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(Перед началом в з</w:t>
      </w:r>
      <w: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але звучит музыка детских песен)</w:t>
      </w:r>
    </w:p>
    <w:p w:rsidR="009C3BF5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… Звучит музыка «Ветер перемен» из к/ф «Мери Поппинс, до свидания», на сцене появляется Мери Поппинс.)</w:t>
      </w:r>
    </w:p>
    <w:p w:rsidR="009C3BF5" w:rsidRPr="003851F3" w:rsidRDefault="009C3BF5" w:rsidP="00AF1352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2E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323.25pt;height:242.25pt;visibility:visible">
            <v:imagedata r:id="rId5" o:title=""/>
          </v:shape>
        </w:pic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</w:t>
      </w:r>
      <w:r w:rsidRPr="003851F3">
        <w:rPr>
          <w:rFonts w:ascii="Times New Roman" w:hAnsi="Times New Roman"/>
          <w:sz w:val="28"/>
          <w:szCs w:val="28"/>
          <w:lang w:eastAsia="ru-RU"/>
        </w:rPr>
        <w:t>: Здравствуйте, дети. Как я рада видеть вас в этом зале. Ветер Странствий принес меня к вам, хотя я собиралась отправиться совсем не в этом направлении. Но я побуду у вас, пока ветер не переменится, вы ведь все такие хорошие, очень понравились мне.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Я надеюсь, ребята, вы все меня знаете? Давайте теперь я узнаю ваши имена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  <w:r w:rsidRPr="003851F3">
        <w:rPr>
          <w:rFonts w:ascii="Times New Roman" w:hAnsi="Times New Roman"/>
          <w:b/>
          <w:sz w:val="28"/>
          <w:szCs w:val="28"/>
          <w:lang w:eastAsia="ru-RU"/>
        </w:rPr>
        <w:t>игра «Назови имя»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песня из мультфильма «Старуха Шапокляк». Выходит, Шапокляк и поет песню.)</w:t>
      </w:r>
    </w:p>
    <w:p w:rsidR="009C3BF5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E12E5">
        <w:rPr>
          <w:rFonts w:ascii="Times New Roman" w:hAnsi="Times New Roman"/>
          <w:i/>
          <w:noProof/>
          <w:sz w:val="28"/>
          <w:szCs w:val="28"/>
          <w:bdr w:val="none" w:sz="0" w:space="0" w:color="auto" w:frame="1"/>
          <w:lang w:eastAsia="ru-RU"/>
        </w:rPr>
        <w:pict>
          <v:shape id="Рисунок 2" o:spid="_x0000_i1027" type="#_x0000_t75" style="width:286.5pt;height:216.75pt;visibility:visible">
            <v:imagedata r:id="rId6" o:title=""/>
          </v:shape>
        </w:pic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: - Кто людям помогает,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Тот тратит время зря, ха-ха!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Хорошими делам прославиться нельзя!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Поэтому я всем и каждому советую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Все делать в жизни так,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Как делает старуха по кличке Шапокляк!..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: Вот они мои миленькие, разбойнички! Здравствуйте, мои дорогие девочки –вертелочки и мальчишки - кочерыжки! Что, узнали меня? Правильно, это я - ваша любимая бабушка, бабуленька Шапокляк! Ну, как дела? Слушаетесь ли вы своих учителей и родителей? Что? ... Вот и плохо! Я не люблю послушных. Мои любимчики знаете кто? Самые примерные хулиганы. С них - то и надо брать пример, потому что они могут сделать самую большую пакость.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П.:</w:t>
      </w:r>
      <w:r w:rsidRPr="003851F3">
        <w:rPr>
          <w:rFonts w:ascii="Times New Roman" w:hAnsi="Times New Roman"/>
          <w:sz w:val="28"/>
          <w:szCs w:val="28"/>
          <w:lang w:eastAsia="ru-RU"/>
        </w:rPr>
        <w:t> Да Вы что, Шапокляк. У нас все ребята хорошие: послушные, много знают и умеют, учатся прилежно. Вот давайте проверим.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A5104D" w:rsidRDefault="009C3BF5" w:rsidP="009D16A4">
      <w:pPr>
        <w:pStyle w:val="NoSpacing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Конкурс «Загад</w:t>
      </w:r>
      <w:r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ывание загадок» </w:t>
      </w:r>
    </w:p>
    <w:p w:rsidR="009C3BF5" w:rsidRPr="00A5104D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Ш.:</w:t>
      </w:r>
      <w:r w:rsidRPr="003851F3">
        <w:rPr>
          <w:rFonts w:ascii="Times New Roman" w:hAnsi="Times New Roman"/>
          <w:sz w:val="28"/>
          <w:szCs w:val="28"/>
          <w:lang w:eastAsia="ru-RU"/>
        </w:rPr>
        <w:t> Надо же, все загадки отгадали. А теперь посмотрю, какие вы проворные и на что способны. Приглашаю 10 человек, желающие поднимайте руки.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Конкурс «Бурная река»</w:t>
      </w: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П.:</w:t>
      </w:r>
      <w:r w:rsidRPr="003851F3">
        <w:rPr>
          <w:rFonts w:ascii="Times New Roman" w:hAnsi="Times New Roman"/>
          <w:sz w:val="28"/>
          <w:szCs w:val="28"/>
          <w:lang w:eastAsia="ru-RU"/>
        </w:rPr>
        <w:t> Ну, что, Шапокляк, убедились в проворности наших ребят?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: Пока еще нет. Я хочу еще проверять. Они, наверно, уже ленятся.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П.:</w:t>
      </w:r>
      <w:r w:rsidRPr="003851F3">
        <w:rPr>
          <w:rFonts w:ascii="Times New Roman" w:hAnsi="Times New Roman"/>
          <w:sz w:val="28"/>
          <w:szCs w:val="28"/>
          <w:lang w:eastAsia="ru-RU"/>
        </w:rPr>
        <w:t> Ребята, давайте докажем, что мы не лентяи, кто желает поучаствовать в следующем конкурсе.</w:t>
      </w:r>
    </w:p>
    <w:p w:rsidR="009C3BF5" w:rsidRDefault="009C3BF5" w:rsidP="00AF1352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2E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313.5pt;height:235.5pt;visibility:visible">
            <v:imagedata r:id="rId7" o:title=""/>
          </v:shape>
        </w:pic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Конкурсы «Рыбалка», «Водохлебы»</w:t>
      </w:r>
    </w:p>
    <w:p w:rsidR="009C3BF5" w:rsidRPr="00A5104D" w:rsidRDefault="009C3BF5" w:rsidP="009D5A97">
      <w:pPr>
        <w:pStyle w:val="NoSpacing"/>
        <w:jc w:val="center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EE12E5">
        <w:rPr>
          <w:rFonts w:ascii="Times New Roman" w:hAnsi="Times New Roman"/>
          <w:b/>
          <w:i/>
          <w:noProof/>
          <w:sz w:val="28"/>
          <w:szCs w:val="28"/>
          <w:bdr w:val="none" w:sz="0" w:space="0" w:color="auto" w:frame="1"/>
          <w:lang w:eastAsia="ru-RU"/>
        </w:rPr>
        <w:pict>
          <v:shape id="Рисунок 5" o:spid="_x0000_i1029" type="#_x0000_t75" style="width:345pt;height:256.5pt;visibility:visible">
            <v:imagedata r:id="rId8" o:title=""/>
          </v:shape>
        </w:pic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Ш.:</w:t>
      </w:r>
      <w:r w:rsidRPr="003851F3">
        <w:rPr>
          <w:rFonts w:ascii="Times New Roman" w:hAnsi="Times New Roman"/>
          <w:sz w:val="28"/>
          <w:szCs w:val="28"/>
          <w:lang w:eastAsia="ru-RU"/>
        </w:rPr>
        <w:t> Ну, хорошо! А вот читать-то они, конечно, не любят и мало знают про нас, сказочных героев. Итак, испытание на знание сказок.</w:t>
      </w: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Конкурс «Отгадай сказку»</w:t>
      </w: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П.:</w:t>
      </w:r>
      <w:r w:rsidRPr="003851F3">
        <w:rPr>
          <w:rFonts w:ascii="Times New Roman" w:hAnsi="Times New Roman"/>
          <w:sz w:val="28"/>
          <w:szCs w:val="28"/>
          <w:lang w:eastAsia="ru-RU"/>
        </w:rPr>
        <w:t> Хватит, устали уже ребята от Ваших проверочек. Давайте лучше отдохнем играя. Согласны? Тогда мы споем песню «Вместе весело шагать». Все знают слова? Хорошо.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Тогда девочки поют «Да-да-да…», мальчики – «нет-нет-нет…». Я дирижирую левой рукой – поют девочки, правой – мальчики. Репетируем…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Игра-песня с залом «Вместе весело шагать»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: Ну, уж ладно, поняла я, что вы дружные ребята и прилежные, и воспитанные. Пожалуй, мне тоже нужно стать воспитанной и прилежной. Давайте вместе поиграем.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 с залом «Как живешь?»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</w:t>
      </w:r>
      <w:r w:rsidRPr="003851F3">
        <w:rPr>
          <w:rFonts w:ascii="Times New Roman" w:hAnsi="Times New Roman"/>
          <w:sz w:val="28"/>
          <w:szCs w:val="28"/>
          <w:lang w:eastAsia="ru-RU"/>
        </w:rPr>
        <w:t>.: Уважаемая Шапокляк, уступите мне, пожалуйста, я тоже хочу позаниматься с ребятами. Хочу представить своих помощниц, они вам сейчас покажут, как нужно танцевать.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Танец маленьких утят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Ш.:</w:t>
      </w:r>
      <w:r w:rsidRPr="003851F3">
        <w:rPr>
          <w:rFonts w:ascii="Times New Roman" w:hAnsi="Times New Roman"/>
          <w:sz w:val="28"/>
          <w:szCs w:val="28"/>
          <w:lang w:eastAsia="ru-RU"/>
        </w:rPr>
        <w:t> Понравилось? А теперь слушайте внимательно. Я начинаю, а вы заканчивайте стих, подыскивая слово в рифму.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«Веселые стихи»: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На лужайке с травкою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Я хожу и …(чавкаю)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У забора с дыркою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Я стою и …(фыркаю)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У реки с осокою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Я сижу и …(окаю)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Хвостик закорюкою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 Радуюсь и …(хрюкаю)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 .:</w:t>
      </w:r>
      <w:r w:rsidRPr="003851F3">
        <w:rPr>
          <w:rFonts w:ascii="Times New Roman" w:hAnsi="Times New Roman"/>
          <w:sz w:val="28"/>
          <w:szCs w:val="28"/>
          <w:lang w:eastAsia="ru-RU"/>
        </w:rPr>
        <w:t> Ой, молодцы какие! Устали? Еще будем играть?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 «Салочки с шариками»</w:t>
      </w:r>
    </w:p>
    <w:p w:rsidR="009C3BF5" w:rsidRPr="00A5104D" w:rsidRDefault="009C3BF5" w:rsidP="009D5A97">
      <w:pPr>
        <w:pStyle w:val="NoSpacing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E12E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324pt;height:240.75pt;visibility:visible">
            <v:imagedata r:id="rId9" o:title=""/>
          </v:shape>
        </w:pict>
      </w:r>
    </w:p>
    <w:p w:rsidR="009C3BF5" w:rsidRPr="00A5104D" w:rsidRDefault="009C3BF5" w:rsidP="009D16A4">
      <w:pPr>
        <w:pStyle w:val="NoSpacing"/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A5104D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 «Сними шапку»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: Итак, теперь танцуем все вместе, сидя на стуле. До 8 считать умеете? Тогда повторяем за мной.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(Показ танца, объяснение).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1,2.3,3,4,5,6,7,8…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Тыр-р-р пулеметы…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Выше самолеты…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«Бах» артиллерия…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Скачет кавалерия.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</w:t>
      </w:r>
      <w:r w:rsidRPr="003851F3">
        <w:rPr>
          <w:rFonts w:ascii="Times New Roman" w:hAnsi="Times New Roman"/>
          <w:sz w:val="28"/>
          <w:szCs w:val="28"/>
          <w:lang w:eastAsia="ru-RU"/>
        </w:rPr>
        <w:t> и </w:t>
      </w: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</w:t>
      </w:r>
      <w:r w:rsidRPr="003851F3">
        <w:rPr>
          <w:rFonts w:ascii="Times New Roman" w:hAnsi="Times New Roman"/>
          <w:sz w:val="28"/>
          <w:szCs w:val="28"/>
          <w:lang w:eastAsia="ru-RU"/>
        </w:rPr>
        <w:t> (по очереди):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-Как хорошо мы проверили с вами время.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-Отдохнули, проверили свои способности.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-Вам не стало скучно?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-Набрались сил перед новой учебной четвертью?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-Давайте споем на прощание песню из мультфильма про Кота Леопольда «Если добрый ты»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(Дети в зале вместе с ведущими поют песню)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Ш.:</w:t>
      </w:r>
      <w:r w:rsidRPr="003851F3">
        <w:rPr>
          <w:rFonts w:ascii="Times New Roman" w:hAnsi="Times New Roman"/>
          <w:sz w:val="28"/>
          <w:szCs w:val="28"/>
          <w:lang w:eastAsia="ru-RU"/>
        </w:rPr>
        <w:t> А, вот, сейчас я, все-таки, устрою на последок еще проверочку на храбрость.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Что у меня в руках? </w:t>
      </w: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(игрушечная крыса)</w:t>
      </w:r>
      <w:r w:rsidRPr="003851F3">
        <w:rPr>
          <w:rFonts w:ascii="Times New Roman" w:hAnsi="Times New Roman"/>
          <w:sz w:val="28"/>
          <w:szCs w:val="28"/>
          <w:lang w:eastAsia="ru-RU"/>
        </w:rPr>
        <w:t> А ну-ка, держите ее. </w:t>
      </w: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(Бросает в зал крысу).</w:t>
      </w:r>
      <w:r w:rsidRPr="003851F3">
        <w:rPr>
          <w:rFonts w:ascii="Times New Roman" w:hAnsi="Times New Roman"/>
          <w:sz w:val="28"/>
          <w:szCs w:val="28"/>
          <w:lang w:eastAsia="ru-RU"/>
        </w:rPr>
        <w:t> Ах,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вы, испугались! Это же не настоящая крыса, а игрушечная. Моя Лариска находится в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командировке, на кошек охотится. А ну вас, я и так что-то задержалась здесь. Пока!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Поеду тоже в командировку…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музыка из мультфильма. Шапокляк уходит.)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П.:</w:t>
      </w:r>
      <w:r w:rsidRPr="003851F3">
        <w:rPr>
          <w:rFonts w:ascii="Times New Roman" w:hAnsi="Times New Roman"/>
          <w:sz w:val="28"/>
          <w:szCs w:val="28"/>
          <w:lang w:eastAsia="ru-RU"/>
        </w:rPr>
        <w:t> Да, ребята, не исправить, видимо, старуху Шапокляк. На последок опять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напакостила. А я-то думала – исправляется!</w:t>
      </w:r>
    </w:p>
    <w:p w:rsidR="009C3BF5" w:rsidRPr="003851F3" w:rsidRDefault="009C3BF5" w:rsidP="009D5A97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2E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346.5pt;height:257.25pt;visibility:visible">
            <v:imagedata r:id="rId10" o:title=""/>
          </v:shape>
        </w:pic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музыка «Ветер перемен»)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М. П</w:t>
      </w:r>
      <w:r w:rsidRPr="003851F3">
        <w:rPr>
          <w:rFonts w:ascii="Times New Roman" w:hAnsi="Times New Roman"/>
          <w:sz w:val="28"/>
          <w:szCs w:val="28"/>
          <w:lang w:eastAsia="ru-RU"/>
        </w:rPr>
        <w:t>.: Ой, и мне уже пора. Ветер перемен подул в нужном для меня направлении.</w:t>
      </w:r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3851F3">
        <w:rPr>
          <w:rFonts w:ascii="Times New Roman" w:hAnsi="Times New Roman"/>
          <w:sz w:val="28"/>
          <w:szCs w:val="28"/>
          <w:lang w:eastAsia="ru-RU"/>
        </w:rPr>
        <w:t>Прощайте, дети! До новых встреч!...</w:t>
      </w:r>
    </w:p>
    <w:p w:rsidR="009C3BF5" w:rsidRPr="003851F3" w:rsidRDefault="009C3BF5" w:rsidP="009D16A4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9C3BF5" w:rsidRDefault="009C3BF5" w:rsidP="009D5A97">
      <w:pPr>
        <w:pStyle w:val="NoSpacing"/>
        <w:jc w:val="center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EE12E5">
        <w:rPr>
          <w:rFonts w:ascii="Times New Roman" w:hAnsi="Times New Roman"/>
          <w:noProof/>
          <w:sz w:val="28"/>
          <w:szCs w:val="28"/>
          <w:bdr w:val="none" w:sz="0" w:space="0" w:color="auto" w:frame="1"/>
          <w:lang w:eastAsia="ru-RU"/>
        </w:rPr>
        <w:pict>
          <v:shape id="Рисунок 8" o:spid="_x0000_i1032" type="#_x0000_t75" style="width:324pt;height:243pt;visibility:visible">
            <v:imagedata r:id="rId11" o:title=""/>
          </v:shape>
        </w:pict>
      </w:r>
      <w:bookmarkEnd w:id="0"/>
    </w:p>
    <w:p w:rsidR="009C3BF5" w:rsidRDefault="009C3BF5" w:rsidP="009D16A4">
      <w:pPr>
        <w:pStyle w:val="NoSpacing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sectPr w:rsidR="009C3BF5" w:rsidSect="00AF135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6A4"/>
    <w:rsid w:val="000E331B"/>
    <w:rsid w:val="00337277"/>
    <w:rsid w:val="003851F3"/>
    <w:rsid w:val="004D4B90"/>
    <w:rsid w:val="00505891"/>
    <w:rsid w:val="00545BB5"/>
    <w:rsid w:val="007261E2"/>
    <w:rsid w:val="007E2D06"/>
    <w:rsid w:val="00822D61"/>
    <w:rsid w:val="00977DE5"/>
    <w:rsid w:val="009C3BF5"/>
    <w:rsid w:val="009D16A4"/>
    <w:rsid w:val="009D5A97"/>
    <w:rsid w:val="00A5104D"/>
    <w:rsid w:val="00AF1352"/>
    <w:rsid w:val="00B90C15"/>
    <w:rsid w:val="00BE6A40"/>
    <w:rsid w:val="00DE321C"/>
    <w:rsid w:val="00EE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89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D16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16A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rsid w:val="009D16A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9D16A4"/>
    <w:rPr>
      <w:rFonts w:cs="Times New Roman"/>
    </w:rPr>
  </w:style>
  <w:style w:type="paragraph" w:styleId="NormalWeb">
    <w:name w:val="Normal (Web)"/>
    <w:basedOn w:val="Normal"/>
    <w:uiPriority w:val="99"/>
    <w:semiHidden/>
    <w:rsid w:val="009D16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D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16A4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D16A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64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2655">
              <w:marLeft w:val="0"/>
              <w:marRight w:val="44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42657">
          <w:marLeft w:val="0"/>
          <w:marRight w:val="408"/>
          <w:marTop w:val="14"/>
          <w:marBottom w:val="136"/>
          <w:divBdr>
            <w:top w:val="single" w:sz="2" w:space="1" w:color="D6D3D3"/>
            <w:left w:val="single" w:sz="2" w:space="1" w:color="D6D3D3"/>
            <w:bottom w:val="single" w:sz="2" w:space="5" w:color="C4C2C2"/>
            <w:right w:val="single" w:sz="2" w:space="2" w:color="D6D3D3"/>
          </w:divBdr>
          <w:divsChild>
            <w:div w:id="1222642654">
              <w:marLeft w:val="0"/>
              <w:marRight w:val="0"/>
              <w:marTop w:val="1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6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42659">
                  <w:marLeft w:val="1902"/>
                  <w:marRight w:val="27"/>
                  <w:marTop w:val="340"/>
                  <w:marBottom w:val="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6</Pages>
  <Words>684</Words>
  <Characters>3905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SamLab.ws</cp:lastModifiedBy>
  <cp:revision>5</cp:revision>
  <dcterms:created xsi:type="dcterms:W3CDTF">2016-09-23T02:44:00Z</dcterms:created>
  <dcterms:modified xsi:type="dcterms:W3CDTF">2016-10-13T01:44:00Z</dcterms:modified>
</cp:coreProperties>
</file>